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FB3DDD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w:drawing>
          <wp:inline distT="0" distB="0" distL="0" distR="0">
            <wp:extent cx="6645910" cy="4211788"/>
            <wp:effectExtent l="0" t="0" r="2540" b="0"/>
            <wp:docPr id="1" name="Picture 1" descr="\\KRAKATOA\users$\p.tanner\Documents\A2\revision stuff\social essay- C\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RAKATOA\users$\p.tanner\Documents\A2\revision stuff\social essay- C\A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D" w:rsidRDefault="00FB3DDD">
      <w:pPr>
        <w:rPr>
          <w:rFonts w:ascii="Verdana" w:hAnsi="Verdana" w:cs="Arial"/>
          <w:sz w:val="20"/>
          <w:szCs w:val="20"/>
        </w:rPr>
      </w:pPr>
    </w:p>
    <w:p w:rsidR="00FB3DDD" w:rsidRDefault="00FB3DDD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9225328"/>
            <wp:effectExtent l="0" t="0" r="2540" b="0"/>
            <wp:docPr id="2" name="Picture 2" descr="\\KRAKATOA\users$\p.tanner\Documents\A2\revision stuff\social essay- C\A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RAKATOA\users$\p.tanner\Documents\A2\revision stuff\social essay- C\AO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D" w:rsidRDefault="00FB3DDD">
      <w:pPr>
        <w:rPr>
          <w:rFonts w:ascii="Verdana" w:hAnsi="Verdana" w:cs="Arial"/>
          <w:sz w:val="20"/>
          <w:szCs w:val="20"/>
        </w:rPr>
      </w:pPr>
    </w:p>
    <w:p w:rsidR="00FB3DDD" w:rsidRDefault="00FB3DDD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10038155"/>
            <wp:effectExtent l="0" t="0" r="2540" b="1270"/>
            <wp:docPr id="3" name="Picture 3" descr="\\KRAKATOA\users$\p.tanner\Documents\A2\revision stuff\social essay- C\link to the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RAKATOA\users$\p.tanner\Documents\A2\revision stuff\social essay- C\link to theo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D" w:rsidRDefault="00FB3DDD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7095706"/>
            <wp:effectExtent l="0" t="0" r="2540" b="0"/>
            <wp:docPr id="4" name="Picture 4" descr="\\KRAKATOA\users$\p.tanner\Documents\A2\revision stuff\social essay- C\practical a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RAKATOA\users$\p.tanner\Documents\A2\revision stuff\social essay- C\practical ap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D" w:rsidRPr="001B1013" w:rsidRDefault="00FB3DDD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7513799"/>
            <wp:effectExtent l="0" t="0" r="2540" b="0"/>
            <wp:docPr id="5" name="Picture 5" descr="\\KRAKATOA\users$\p.tanner\Documents\A2\revision stuff\social influence essay\IDA-nature.nu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RAKATOA\users$\p.tanner\Documents\A2\revision stuff\social influence essay\IDA-nature.nur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DDD" w:rsidRPr="001B1013" w:rsidSect="000A2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DD"/>
    <w:rsid w:val="000A2F52"/>
    <w:rsid w:val="00163119"/>
    <w:rsid w:val="001B1013"/>
    <w:rsid w:val="00FB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A8118-657F-4A54-9CD8-23E18038C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6996B139.dotm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p.tanner</dc:creator>
  <cp:lastModifiedBy>p.tanner</cp:lastModifiedBy>
  <cp:revision>1</cp:revision>
  <dcterms:created xsi:type="dcterms:W3CDTF">2016-05-17T08:28:00Z</dcterms:created>
  <dcterms:modified xsi:type="dcterms:W3CDTF">2016-05-17T08:29:00Z</dcterms:modified>
</cp:coreProperties>
</file>