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31" w:rsidRDefault="005A1831">
      <w:pPr>
        <w:rPr>
          <w:rFonts w:ascii="Verdana" w:hAnsi="Verdana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72A121" wp14:editId="599C4814">
            <wp:simplePos x="0" y="0"/>
            <wp:positionH relativeFrom="column">
              <wp:posOffset>7620</wp:posOffset>
            </wp:positionH>
            <wp:positionV relativeFrom="paragraph">
              <wp:posOffset>4580890</wp:posOffset>
            </wp:positionV>
            <wp:extent cx="6954520" cy="4343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t="14728" r="16716" b="10035"/>
                    <a:stretch/>
                  </pic:blipFill>
                  <pic:spPr bwMode="auto">
                    <a:xfrm>
                      <a:off x="0" y="0"/>
                      <a:ext cx="695452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65B1CBB" wp14:editId="006A1631">
            <wp:simplePos x="0" y="0"/>
            <wp:positionH relativeFrom="column">
              <wp:posOffset>1270</wp:posOffset>
            </wp:positionH>
            <wp:positionV relativeFrom="paragraph">
              <wp:posOffset>-128270</wp:posOffset>
            </wp:positionV>
            <wp:extent cx="6894195" cy="470535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8" t="9302" r="17343" b="9044"/>
                    <a:stretch/>
                  </pic:blipFill>
                  <pic:spPr bwMode="auto">
                    <a:xfrm>
                      <a:off x="0" y="0"/>
                      <a:ext cx="689419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31" w:rsidRDefault="005A1831">
      <w:pPr>
        <w:rPr>
          <w:rFonts w:ascii="Verdana" w:hAnsi="Verdana" w:cs="Arial"/>
          <w:sz w:val="20"/>
          <w:szCs w:val="20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AC1083D" wp14:editId="7A65DE6E">
            <wp:simplePos x="0" y="0"/>
            <wp:positionH relativeFrom="column">
              <wp:posOffset>60960</wp:posOffset>
            </wp:positionH>
            <wp:positionV relativeFrom="paragraph">
              <wp:posOffset>6393815</wp:posOffset>
            </wp:positionV>
            <wp:extent cx="6809740" cy="33159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0" t="24290" r="8046" b="17054"/>
                    <a:stretch/>
                  </pic:blipFill>
                  <pic:spPr bwMode="auto">
                    <a:xfrm>
                      <a:off x="0" y="0"/>
                      <a:ext cx="6809740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CF1E1E6" wp14:editId="3673FD16">
            <wp:simplePos x="0" y="0"/>
            <wp:positionH relativeFrom="column">
              <wp:posOffset>60960</wp:posOffset>
            </wp:positionH>
            <wp:positionV relativeFrom="paragraph">
              <wp:posOffset>3663950</wp:posOffset>
            </wp:positionV>
            <wp:extent cx="6782435" cy="26339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0" t="28682" r="8046" b="24548"/>
                    <a:stretch/>
                  </pic:blipFill>
                  <pic:spPr bwMode="auto">
                    <a:xfrm>
                      <a:off x="0" y="0"/>
                      <a:ext cx="6782435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0A3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2100D3C" wp14:editId="4CD8938F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932295" cy="352425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3" t="12402" r="7320" b="25066"/>
                    <a:stretch/>
                  </pic:blipFill>
                  <pic:spPr bwMode="auto">
                    <a:xfrm>
                      <a:off x="0" y="0"/>
                      <a:ext cx="693229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31" w:rsidRPr="001B1013" w:rsidRDefault="005A1831">
      <w:pPr>
        <w:rPr>
          <w:rFonts w:ascii="Verdana" w:hAnsi="Verdana" w:cs="Arial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BA1A9D8" wp14:editId="73FD9596">
            <wp:simplePos x="0" y="0"/>
            <wp:positionH relativeFrom="column">
              <wp:posOffset>200025</wp:posOffset>
            </wp:positionH>
            <wp:positionV relativeFrom="paragraph">
              <wp:posOffset>4661535</wp:posOffset>
            </wp:positionV>
            <wp:extent cx="6172200" cy="48691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8" r="18506" b="3359"/>
                    <a:stretch/>
                  </pic:blipFill>
                  <pic:spPr bwMode="auto">
                    <a:xfrm>
                      <a:off x="0" y="0"/>
                      <a:ext cx="6172200" cy="48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2609EB1" wp14:editId="2FB4C83D">
            <wp:simplePos x="0" y="0"/>
            <wp:positionH relativeFrom="column">
              <wp:posOffset>190500</wp:posOffset>
            </wp:positionH>
            <wp:positionV relativeFrom="paragraph">
              <wp:posOffset>-190500</wp:posOffset>
            </wp:positionV>
            <wp:extent cx="6172200" cy="48469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14987" r="23511" b="4133"/>
                    <a:stretch/>
                  </pic:blipFill>
                  <pic:spPr bwMode="auto">
                    <a:xfrm>
                      <a:off x="0" y="0"/>
                      <a:ext cx="6172200" cy="484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831" w:rsidRPr="001B1013" w:rsidSect="002F00A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831" w:rsidRDefault="005A1831" w:rsidP="005A1831">
      <w:pPr>
        <w:spacing w:after="0" w:line="240" w:lineRule="auto"/>
      </w:pPr>
      <w:r>
        <w:separator/>
      </w:r>
    </w:p>
  </w:endnote>
  <w:endnote w:type="continuationSeparator" w:id="0">
    <w:p w:rsidR="005A1831" w:rsidRDefault="005A1831" w:rsidP="005A1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831" w:rsidRDefault="005A1831" w:rsidP="005A1831">
      <w:pPr>
        <w:spacing w:after="0" w:line="240" w:lineRule="auto"/>
      </w:pPr>
      <w:r>
        <w:separator/>
      </w:r>
    </w:p>
  </w:footnote>
  <w:footnote w:type="continuationSeparator" w:id="0">
    <w:p w:rsidR="005A1831" w:rsidRDefault="005A1831" w:rsidP="005A1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8D71AA3F799435898BEBEDC1045535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E79C6" w:rsidRDefault="009E79C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Unit 1 and Unit 2 Flashcard Checklist</w:t>
        </w:r>
      </w:p>
    </w:sdtContent>
  </w:sdt>
  <w:p w:rsidR="009E79C6" w:rsidRDefault="009E79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55"/>
    <w:rsid w:val="000A2F52"/>
    <w:rsid w:val="00163119"/>
    <w:rsid w:val="001B1013"/>
    <w:rsid w:val="002F00A3"/>
    <w:rsid w:val="004E1455"/>
    <w:rsid w:val="005A1831"/>
    <w:rsid w:val="009E79C6"/>
    <w:rsid w:val="00D4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0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31"/>
  </w:style>
  <w:style w:type="paragraph" w:styleId="Footer">
    <w:name w:val="footer"/>
    <w:basedOn w:val="Normal"/>
    <w:link w:val="FooterChar"/>
    <w:uiPriority w:val="99"/>
    <w:unhideWhenUsed/>
    <w:rsid w:val="005A1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0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31"/>
  </w:style>
  <w:style w:type="paragraph" w:styleId="Footer">
    <w:name w:val="footer"/>
    <w:basedOn w:val="Normal"/>
    <w:link w:val="FooterChar"/>
    <w:uiPriority w:val="99"/>
    <w:unhideWhenUsed/>
    <w:rsid w:val="005A1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D71AA3F799435898BEBEDC10455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04502-1D7A-49A6-8B23-357B1D9C76D1}"/>
      </w:docPartPr>
      <w:docPartBody>
        <w:p w:rsidR="00901168" w:rsidRDefault="004D4EA5" w:rsidP="004D4EA5">
          <w:pPr>
            <w:pStyle w:val="98D71AA3F799435898BEBEDC1045535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A5"/>
    <w:rsid w:val="004D4EA5"/>
    <w:rsid w:val="0090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D71AA3F799435898BEBEDC1045535F">
    <w:name w:val="98D71AA3F799435898BEBEDC1045535F"/>
    <w:rsid w:val="004D4E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D71AA3F799435898BEBEDC1045535F">
    <w:name w:val="98D71AA3F799435898BEBEDC1045535F"/>
    <w:rsid w:val="004D4E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E5DB9-0A79-43FF-8249-785B9B98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F55674D8.dotm</Template>
  <TotalTime>25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 and Unit 2 Flashcard Checklist</dc:title>
  <dc:creator>USER</dc:creator>
  <cp:lastModifiedBy>USER</cp:lastModifiedBy>
  <cp:revision>4</cp:revision>
  <dcterms:created xsi:type="dcterms:W3CDTF">2016-09-05T14:35:00Z</dcterms:created>
  <dcterms:modified xsi:type="dcterms:W3CDTF">2016-10-19T12:18:00Z</dcterms:modified>
</cp:coreProperties>
</file>